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76" w:rsidRPr="007441D2" w:rsidRDefault="001A5D9E" w:rsidP="001A5D9E">
      <w:pPr>
        <w:pStyle w:val="Heading1"/>
        <w:jc w:val="left"/>
        <w:rPr>
          <w:rFonts w:ascii="Corbel" w:hAnsi="Corbel"/>
          <w:sz w:val="40"/>
          <w:lang w:val="nl-NL"/>
        </w:rPr>
      </w:pPr>
      <w:r>
        <w:rPr>
          <w:rFonts w:ascii="Corbel" w:hAnsi="Corbel"/>
          <w:sz w:val="40"/>
        </w:rPr>
        <w:t xml:space="preserve">                                               </w:t>
      </w:r>
      <w:r w:rsidR="00277A8D">
        <w:rPr>
          <w:rFonts w:ascii="Corbel" w:hAnsi="Corbel"/>
          <w:sz w:val="40"/>
          <w:lang w:val="nl-NL"/>
        </w:rPr>
        <w:t>Microneedling</w:t>
      </w:r>
    </w:p>
    <w:p w:rsidR="00277A8D" w:rsidRDefault="000127A1" w:rsidP="00277A8D">
      <w:pPr>
        <w:pStyle w:val="ListNumber"/>
        <w:numPr>
          <w:ilvl w:val="0"/>
          <w:numId w:val="0"/>
        </w:numPr>
        <w:ind w:left="173"/>
        <w:rPr>
          <w:lang w:val="nl-NL"/>
        </w:rPr>
      </w:pPr>
      <w:r>
        <w:rPr>
          <w:rFonts w:eastAsiaTheme="majorEastAsia"/>
          <w:lang w:val="nl-NL"/>
        </w:rPr>
        <w:br/>
      </w:r>
      <w:r w:rsidR="00277A8D">
        <w:rPr>
          <w:rFonts w:eastAsiaTheme="majorEastAsia"/>
          <w:lang w:val="nl-NL"/>
        </w:rPr>
        <w:t>Voor wie of wat is microneedling geschikt?</w:t>
      </w:r>
    </w:p>
    <w:p w:rsidR="00277A8D" w:rsidRDefault="00277A8D" w:rsidP="00277A8D">
      <w:pPr>
        <w:rPr>
          <w:lang w:val="nl-NL" w:eastAsia="nl-NL"/>
        </w:rPr>
      </w:pP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Fijne lijntjes of rimpels</w:t>
      </w:r>
      <w:r w:rsidRPr="00277A8D">
        <w:rPr>
          <w:lang w:val="nl-NL"/>
        </w:rPr>
        <w:br/>
      </w: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Pigmentvlekken</w:t>
      </w:r>
      <w:r>
        <w:rPr>
          <w:lang w:val="nl-NL"/>
        </w:rPr>
        <w:br/>
      </w: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Grove poriën</w:t>
      </w:r>
      <w:r>
        <w:rPr>
          <w:lang w:val="nl-NL"/>
        </w:rPr>
        <w:br/>
      </w: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(Acné) littekens</w:t>
      </w:r>
      <w:r>
        <w:rPr>
          <w:lang w:val="nl-NL"/>
        </w:rPr>
        <w:br/>
      </w: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Rokershuid</w:t>
      </w:r>
      <w:r>
        <w:rPr>
          <w:lang w:val="nl-NL"/>
        </w:rPr>
        <w:br/>
      </w:r>
      <w:r w:rsidRPr="00277A8D">
        <w:rPr>
          <w:lang w:val="nl-NL" w:eastAsia="nl-NL"/>
        </w:rPr>
        <w:t>•</w:t>
      </w:r>
      <w:r>
        <w:rPr>
          <w:lang w:val="nl-NL" w:eastAsia="nl-NL"/>
        </w:rPr>
        <w:t xml:space="preserve"> </w:t>
      </w:r>
      <w:r w:rsidRPr="00277A8D">
        <w:rPr>
          <w:lang w:val="nl-NL" w:eastAsia="nl-NL"/>
        </w:rPr>
        <w:t>Voor een mooie glow</w:t>
      </w:r>
    </w:p>
    <w:p w:rsidR="00277A8D" w:rsidRDefault="00277A8D" w:rsidP="00277A8D">
      <w:pPr>
        <w:pStyle w:val="ListNumber"/>
        <w:numPr>
          <w:ilvl w:val="0"/>
          <w:numId w:val="0"/>
        </w:numPr>
        <w:ind w:left="173"/>
        <w:rPr>
          <w:lang w:val="nl-NL" w:eastAsia="nl-NL"/>
        </w:rPr>
      </w:pPr>
      <w:r>
        <w:rPr>
          <w:lang w:val="nl-NL" w:eastAsia="nl-NL"/>
        </w:rPr>
        <w:t>Wanneer is microneedling NIET geschikt?</w:t>
      </w:r>
    </w:p>
    <w:p w:rsidR="00277A8D" w:rsidRDefault="00277A8D" w:rsidP="00277A8D">
      <w:pPr>
        <w:rPr>
          <w:lang w:val="nl-NL"/>
        </w:rPr>
      </w:pPr>
      <w:r w:rsidRPr="00277A8D">
        <w:rPr>
          <w:lang w:val="nl-NL"/>
        </w:rPr>
        <w:t>•</w:t>
      </w:r>
      <w:r>
        <w:rPr>
          <w:lang w:val="nl-NL"/>
        </w:rPr>
        <w:t xml:space="preserve"> </w:t>
      </w:r>
      <w:r w:rsidRPr="00277A8D">
        <w:rPr>
          <w:lang w:val="nl-NL"/>
        </w:rPr>
        <w:t>Zwangerschap</w:t>
      </w:r>
      <w:r>
        <w:rPr>
          <w:lang w:val="nl-NL"/>
        </w:rPr>
        <w:t xml:space="preserve"> of wanneer je borstvoeding geeft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Huidkanker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</w:t>
      </w:r>
      <w:r w:rsidRPr="00277A8D">
        <w:rPr>
          <w:lang w:val="nl-NL"/>
        </w:rPr>
        <w:t>Veel ontstekingen en puistjes in het gezicht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Herpes simples (koortslip)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Psoriasis</w:t>
      </w:r>
    </w:p>
    <w:p w:rsidR="00277A8D" w:rsidRDefault="00277A8D" w:rsidP="00277A8D">
      <w:pPr>
        <w:pStyle w:val="ListNumber"/>
        <w:numPr>
          <w:ilvl w:val="0"/>
          <w:numId w:val="0"/>
        </w:numPr>
        <w:ind w:left="173"/>
        <w:rPr>
          <w:lang w:val="nl-NL"/>
        </w:rPr>
      </w:pPr>
      <w:r>
        <w:rPr>
          <w:lang w:val="nl-NL"/>
        </w:rPr>
        <w:t>Voor de behandeling:</w:t>
      </w:r>
    </w:p>
    <w:p w:rsidR="00277A8D" w:rsidRDefault="00277A8D" w:rsidP="00277A8D">
      <w:pPr>
        <w:rPr>
          <w:lang w:val="nl-NL"/>
        </w:rPr>
      </w:pPr>
      <w:r w:rsidRPr="00277A8D">
        <w:rPr>
          <w:lang w:val="nl-NL"/>
        </w:rPr>
        <w:t>•</w:t>
      </w:r>
      <w:r>
        <w:rPr>
          <w:lang w:val="nl-NL"/>
        </w:rPr>
        <w:t xml:space="preserve"> Ga niet onder de zonnebank of in de zon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Gebruik een week </w:t>
      </w:r>
      <w:r w:rsidR="005E4E89">
        <w:rPr>
          <w:lang w:val="nl-NL"/>
        </w:rPr>
        <w:t>voor de behandeling</w:t>
      </w:r>
      <w:r>
        <w:rPr>
          <w:lang w:val="nl-NL"/>
        </w:rPr>
        <w:t xml:space="preserve"> geen agressieve producten op het gezi</w:t>
      </w:r>
      <w:r w:rsidR="005E4E89">
        <w:rPr>
          <w:lang w:val="nl-NL"/>
        </w:rPr>
        <w:t>cht zoals zuren</w:t>
      </w:r>
    </w:p>
    <w:p w:rsidR="00277A8D" w:rsidRDefault="00277A8D" w:rsidP="00277A8D">
      <w:pPr>
        <w:pStyle w:val="ListNumber"/>
        <w:numPr>
          <w:ilvl w:val="0"/>
          <w:numId w:val="0"/>
        </w:numPr>
        <w:ind w:left="173"/>
        <w:rPr>
          <w:lang w:val="nl-NL"/>
        </w:rPr>
      </w:pPr>
      <w:r>
        <w:rPr>
          <w:lang w:val="nl-NL"/>
        </w:rPr>
        <w:t>Na de behandling:</w:t>
      </w:r>
    </w:p>
    <w:p w:rsidR="00B05898" w:rsidRPr="001A5D9E" w:rsidRDefault="00277A8D" w:rsidP="001A5D9E">
      <w:pPr>
        <w:rPr>
          <w:lang w:val="nl-NL"/>
        </w:rPr>
      </w:pPr>
      <w:r w:rsidRPr="00277A8D">
        <w:rPr>
          <w:lang w:val="nl-NL"/>
        </w:rPr>
        <w:t>•</w:t>
      </w:r>
      <w:r>
        <w:rPr>
          <w:lang w:val="nl-NL"/>
        </w:rPr>
        <w:t xml:space="preserve"> Gebruik speciale huidverzoringsproducten zodat de huid optimaal kan herstellen</w:t>
      </w:r>
      <w:r w:rsidR="001A5D9E">
        <w:rPr>
          <w:lang w:val="nl-NL"/>
        </w:rPr>
        <w:t xml:space="preserve"> en geen agressieve producten</w:t>
      </w:r>
      <w:bookmarkStart w:id="0" w:name="_GoBack"/>
      <w:bookmarkEnd w:id="0"/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Geen zonnebank of in de zon voor de komende 2 weken</w:t>
      </w:r>
      <w:r>
        <w:rPr>
          <w:lang w:val="nl-NL"/>
        </w:rPr>
        <w:br/>
      </w:r>
      <w:r w:rsidRPr="00277A8D">
        <w:rPr>
          <w:lang w:val="nl-NL"/>
        </w:rPr>
        <w:t>•</w:t>
      </w:r>
      <w:r>
        <w:rPr>
          <w:lang w:val="nl-NL"/>
        </w:rPr>
        <w:t xml:space="preserve"> </w:t>
      </w:r>
      <w:r w:rsidR="005E4E89">
        <w:rPr>
          <w:lang w:val="nl-NL"/>
        </w:rPr>
        <w:t>Gebruik de eerste dagen geen of weinig make-up</w:t>
      </w:r>
      <w:r w:rsidR="005E4E89">
        <w:rPr>
          <w:lang w:val="nl-NL"/>
        </w:rPr>
        <w:br/>
      </w:r>
      <w:r w:rsidR="005E4E89" w:rsidRPr="00277A8D">
        <w:rPr>
          <w:lang w:val="nl-NL"/>
        </w:rPr>
        <w:t>•</w:t>
      </w:r>
      <w:r w:rsidR="005E4E89">
        <w:rPr>
          <w:lang w:val="nl-NL"/>
        </w:rPr>
        <w:t xml:space="preserve"> De huid kan gaan vervellen, trek of pulk niet aan de velletjes</w:t>
      </w:r>
      <w:r w:rsidR="005E4E89">
        <w:rPr>
          <w:lang w:val="nl-NL"/>
        </w:rPr>
        <w:br/>
      </w:r>
      <w:r w:rsidR="005E4E89" w:rsidRPr="00277A8D">
        <w:rPr>
          <w:lang w:val="nl-NL"/>
        </w:rPr>
        <w:t>•</w:t>
      </w:r>
      <w:r w:rsidR="005E4E89">
        <w:rPr>
          <w:lang w:val="nl-NL"/>
        </w:rPr>
        <w:t xml:space="preserve"> De huid kan licht opzwellen en rood worden. Dit trekt binnen enkele dagen weg</w:t>
      </w:r>
    </w:p>
    <w:sectPr w:rsidR="00B05898" w:rsidRPr="001A5D9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8CF" w:rsidRDefault="001938CF" w:rsidP="001E7D29">
      <w:pPr>
        <w:spacing w:after="0" w:line="240" w:lineRule="auto"/>
      </w:pPr>
      <w:r>
        <w:separator/>
      </w:r>
    </w:p>
  </w:endnote>
  <w:endnote w:type="continuationSeparator" w:id="0">
    <w:p w:rsidR="001938CF" w:rsidRDefault="001938C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8CF" w:rsidRDefault="001938CF" w:rsidP="001E7D29">
      <w:pPr>
        <w:spacing w:after="0" w:line="240" w:lineRule="auto"/>
      </w:pPr>
      <w:r>
        <w:separator/>
      </w:r>
    </w:p>
  </w:footnote>
  <w:footnote w:type="continuationSeparator" w:id="0">
    <w:p w:rsidR="001938CF" w:rsidRDefault="001938C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3D7319" w:rsidP="00015440">
    <w:pPr>
      <w:pStyle w:val="Header"/>
      <w:rPr>
        <w:noProof/>
      </w:rPr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76835</wp:posOffset>
          </wp:positionV>
          <wp:extent cx="1886585" cy="1744345"/>
          <wp:effectExtent l="0" t="0" r="0" b="8255"/>
          <wp:wrapThrough wrapText="bothSides">
            <wp:wrapPolygon edited="0">
              <wp:start x="8288" y="0"/>
              <wp:lineTo x="6325" y="708"/>
              <wp:lineTo x="1963" y="3303"/>
              <wp:lineTo x="1745" y="4246"/>
              <wp:lineTo x="0" y="7784"/>
              <wp:lineTo x="0" y="12266"/>
              <wp:lineTo x="654" y="15333"/>
              <wp:lineTo x="3926" y="19343"/>
              <wp:lineTo x="7634" y="20995"/>
              <wp:lineTo x="8070" y="21466"/>
              <wp:lineTo x="13305" y="21466"/>
              <wp:lineTo x="13741" y="20995"/>
              <wp:lineTo x="17449" y="19343"/>
              <wp:lineTo x="20502" y="15569"/>
              <wp:lineTo x="20502" y="15333"/>
              <wp:lineTo x="21375" y="12738"/>
              <wp:lineTo x="21375" y="7784"/>
              <wp:lineTo x="20066" y="5190"/>
              <wp:lineTo x="19630" y="3303"/>
              <wp:lineTo x="14831" y="472"/>
              <wp:lineTo x="13087" y="0"/>
              <wp:lineTo x="8288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ndje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174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wp:positionH relativeFrom="page">
                <wp:posOffset>-200661</wp:posOffset>
              </wp:positionH>
              <wp:positionV relativeFrom="page">
                <wp:posOffset>-297477</wp:posOffset>
              </wp:positionV>
              <wp:extent cx="8132445" cy="1216533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167FF" id="Group 3" o:spid="_x0000_s1026" alt="decorative element" style="position:absolute;margin-left:-15.8pt;margin-top:-23.4pt;width:640.35pt;height:957.9pt;z-index:-251656192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4fFK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w/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SLW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meKbtcvQYK7Z9LtbCBD3jONdjaQYe+ZGTsbyND3THad&#10;DWT4e+avzgYyBD5TUmcDGQafWaazgQyFz8TR2UCGw2cu6GwgROKFsIgZC3GBlcIZQflC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JDOZYSZA0Ix3KEHMuhHEsJMgtk73yEHMuhHEsJMgtk73yEHMuhHEsJMgvkFOcIOZZD&#10;OZYSZBbIKc4R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yrdqKeShn4VgK06D9lWmbJS0pMnyaNQdKaOtJhnkhAxpEuF6FTWG8z1Ol5vor+IU6&#10;55gVcdV2NMgZYhal0y3toHG6GtZTRR8N3+xN4xVaLezX7HNtmEiEgUh2eBSx+r39TOkRGDjCGY+B&#10;uUyFkkP3eSQ2tZTqwhNRQiNEwEGJqtqz8w9/ds2tasSXxmFYcUTh+u6oxAd/dt0deokF59F5DE/g&#10;BbLXbhzpNHfPBqPITfCe+j3/jfd118HIhSLceOHBW5wqThfSAt/UN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KtKWe3sUob9TDJ5aF+fZ6JWmQ2b5gokIzlO9U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nfo893DP449bffs0Ntuhm5CGhgDJ+a+Fb/1&#10;V+wz2uhoezB3akLG0WZG+R3aWlXn4IyMjrODQ/8hL/1yFhSHGHukkiTP1+/5r+eoLNfQZkkJUevg&#10;qjPvV4b/wEouXX4iR3OuDL3XBhgBA7W2Krup2y6CpxATVBeqDrPCqr9ivtx1p8hn4w1iut3fMCDT&#10;RUNx0/4YHrccammUFgEttdQ8sMJacITRBhfyR2W/LDha3yfjYe6cZrG8X6F5J2R7e+pCWlHI8MPT&#10;NetCDmPhJEGrf0jgRezsHKcEg74Z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H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9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Zp0HGtDEondtj3aXWyKwYQwupZONrBV&#10;mTkdLCy9rlYN53wc4U8Kg5+qFKp4drBVzZOrOxwvE1sWYC/ZxK/R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NkNWAZWijxDsq&#10;5yVRGh/YWPP1MRH4EY0Wes69RXSjIA44Zn35NOq32uA/RAZkFXGjqx/fozAide6QtNMjuU+STP31&#10;0wPb7ZKPvxn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kOpJJYn&#10;BJ4FikSTY9mhVMQCE4nKsewmx7JDqYgFJhKVY9lNjmVXjiUE1ldQjmU3OZYdSiX3gcmx7MqxhMBr&#10;giLR5Fh25VhC4FmgSDQ5ll05lhB4FigSTY5lV44lBJYFyrHsJseyK8cSAs8CRaLJsezKsYTAs0CR&#10;aHIsu3IsIfAsUCSaHMuuHEsIPAsUiSbHsivHEgLHgkM5lhB4BQjHcpgcy6EcSwg8C2R2PkyO5VCO&#10;JQSeBTI7HybHcijHEgLPAlknHibHcijHEgLPAlknHi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IBUEsojgsdBlUQTY3kAqRQOTEmsGMvDxFgeQCqFA1MSK8byMDGWR8VYRLBmoWIsDxNj&#10;eQCp5DEwMZZHxVhE8LpQJdHEWB4VYxHB46BKoomxPCrGIoLHQZVEE2N5VIxFBIuDirE8TIzlUTEW&#10;ETwOqiSaGMujYiwieBxUSTQxlkfFWETwOKiSaGIsj4qxiOBxUCXRxFgeFWMRweHgWTEWEbwKCsby&#10;NDGWZ8VYRPA4KLvz08RYnhVjEcHjoOzOTxNjeVaMRQSPg2InPk2M5VkxFhE8Doqd+D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707070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707070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13107f" color2="#707070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0127A1" w:rsidP="00015440">
    <w:pPr>
      <w:pStyle w:val="Header"/>
      <w:rPr>
        <w:noProof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5021484</wp:posOffset>
              </wp:positionH>
              <wp:positionV relativeFrom="paragraph">
                <wp:posOffset>722968</wp:posOffset>
              </wp:positionV>
              <wp:extent cx="1828800" cy="30734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06 12 632 130</w:t>
                          </w:r>
                        </w:p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5.4pt;margin-top:56.95pt;width:2in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" filled="f" stroked="f" strokeweight=".5pt">
              <v:textbox>
                <w:txbxContent>
                  <w:p w:rsid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06 12 632 130</w:t>
                    </w:r>
                  </w:p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4710159</wp:posOffset>
          </wp:positionH>
          <wp:positionV relativeFrom="paragraph">
            <wp:posOffset>702108</wp:posOffset>
          </wp:positionV>
          <wp:extent cx="300990" cy="300990"/>
          <wp:effectExtent l="0" t="0" r="381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lefoon-symbool-knop_318-4189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E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5013960</wp:posOffset>
              </wp:positionH>
              <wp:positionV relativeFrom="paragraph">
                <wp:posOffset>1027430</wp:posOffset>
              </wp:positionV>
              <wp:extent cx="2217272" cy="4889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7272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huidwens@gmail.com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394.8pt;margin-top:80.9pt;width:174.6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jgAIAAGsFAAAOAAAAZHJzL2Uyb0RvYy54bWysVE1PGzEQvVfqf7B8L5ukgUD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" filled="f" stroked="f" strokeweight=".5pt">
              <v:textbox>
                <w:txbxContent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huidwens@gmail.com</w:t>
                    </w:r>
                  </w:p>
                </w:txbxContent>
              </v:textbox>
            </v:shape>
          </w:pict>
        </mc:Fallback>
      </mc:AlternateContent>
    </w:r>
    <w:r w:rsidR="004728E1"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4678922</wp:posOffset>
          </wp:positionH>
          <wp:positionV relativeFrom="paragraph">
            <wp:posOffset>1016499</wp:posOffset>
          </wp:positionV>
          <wp:extent cx="340360" cy="340360"/>
          <wp:effectExtent l="0" t="0" r="254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-mail-icoon_318-849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60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4436" w:type="dxa"/>
      <w:tblInd w:w="6135" w:type="dxa"/>
      <w:tblLook w:val="0600" w:firstRow="0" w:lastRow="0" w:firstColumn="0" w:lastColumn="0" w:noHBand="1" w:noVBand="1"/>
    </w:tblPr>
    <w:tblGrid>
      <w:gridCol w:w="756"/>
      <w:gridCol w:w="3680"/>
    </w:tblGrid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E14992">
          <w:pPr>
            <w:pStyle w:val="Header"/>
          </w:pPr>
        </w:p>
      </w:tc>
    </w:tr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3D7319">
          <w:pPr>
            <w:pStyle w:val="Header"/>
            <w:jc w:val="center"/>
          </w:pPr>
        </w:p>
      </w:tc>
    </w:tr>
    <w:tr w:rsidR="00E14992" w:rsidTr="003D7319">
      <w:tc>
        <w:tcPr>
          <w:tcW w:w="756" w:type="dxa"/>
          <w:vAlign w:val="bottom"/>
        </w:tcPr>
        <w:p w:rsidR="00066754" w:rsidRDefault="00066754" w:rsidP="003D7319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:rsidR="00066754" w:rsidRPr="00015440" w:rsidRDefault="004728E1" w:rsidP="00E14992">
          <w:pPr>
            <w:pStyle w:val="Header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-182880</wp:posOffset>
                    </wp:positionV>
                    <wp:extent cx="2528570" cy="353060"/>
                    <wp:effectExtent l="0" t="0" r="0" b="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28570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4992" w:rsidRPr="00E14992" w:rsidRDefault="00E14992">
                                <w:pPr>
                                  <w:ind w:left="0"/>
                                  <w:rPr>
                                    <w:sz w:val="32"/>
                                  </w:rPr>
                                </w:pPr>
                                <w:r w:rsidRPr="00E14992">
                                  <w:rPr>
                                    <w:sz w:val="32"/>
                                  </w:rPr>
                                  <w:t>www.huidwens.nl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8" o:spid="_x0000_s1028" type="#_x0000_t202" style="position:absolute;margin-left:42.8pt;margin-top:-14.4pt;width:199.1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" filled="f" stroked="f" strokeweight=".5pt">
                    <v:textbo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www.huidwens.nl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-180340</wp:posOffset>
                </wp:positionV>
                <wp:extent cx="317500" cy="317500"/>
                <wp:effectExtent l="0" t="0" r="6350" b="635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ebsite icoon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B035BA"/>
    <w:multiLevelType w:val="multilevel"/>
    <w:tmpl w:val="784EE8C4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080" w:hanging="58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87F50B5"/>
    <w:multiLevelType w:val="hybridMultilevel"/>
    <w:tmpl w:val="E726306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2" w15:restartNumberingAfterBreak="0">
    <w:nsid w:val="2D44390F"/>
    <w:multiLevelType w:val="multilevel"/>
    <w:tmpl w:val="63C85CC0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3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033010"/>
    <w:multiLevelType w:val="hybridMultilevel"/>
    <w:tmpl w:val="21843D12"/>
    <w:lvl w:ilvl="0" w:tplc="041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8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B12564"/>
    <w:multiLevelType w:val="multilevel"/>
    <w:tmpl w:val="6A049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3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0"/>
  </w:num>
  <w:num w:numId="2">
    <w:abstractNumId w:val="20"/>
  </w:num>
  <w:num w:numId="3">
    <w:abstractNumId w:val="23"/>
  </w:num>
  <w:num w:numId="4">
    <w:abstractNumId w:val="12"/>
  </w:num>
  <w:num w:numId="5">
    <w:abstractNumId w:val="4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9"/>
  </w:num>
  <w:num w:numId="18">
    <w:abstractNumId w:val="17"/>
  </w:num>
  <w:num w:numId="19">
    <w:abstractNumId w:val="16"/>
  </w:num>
  <w:num w:numId="20">
    <w:abstractNumId w:val="14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7"/>
  </w:num>
  <w:num w:numId="26">
    <w:abstractNumId w:val="11"/>
  </w:num>
  <w:num w:numId="27">
    <w:abstractNumId w:val="26"/>
  </w:num>
  <w:num w:numId="28">
    <w:abstractNumId w:val="11"/>
  </w:num>
  <w:num w:numId="29">
    <w:abstractNumId w:val="36"/>
  </w:num>
  <w:num w:numId="30">
    <w:abstractNumId w:val="28"/>
  </w:num>
  <w:num w:numId="31">
    <w:abstractNumId w:val="43"/>
  </w:num>
  <w:num w:numId="32">
    <w:abstractNumId w:val="38"/>
  </w:num>
  <w:num w:numId="33">
    <w:abstractNumId w:val="18"/>
  </w:num>
  <w:num w:numId="34">
    <w:abstractNumId w:val="30"/>
  </w:num>
  <w:num w:numId="35">
    <w:abstractNumId w:val="10"/>
  </w:num>
  <w:num w:numId="36">
    <w:abstractNumId w:val="31"/>
  </w:num>
  <w:num w:numId="37">
    <w:abstractNumId w:val="35"/>
  </w:num>
  <w:num w:numId="38">
    <w:abstractNumId w:val="29"/>
  </w:num>
  <w:num w:numId="39">
    <w:abstractNumId w:val="42"/>
  </w:num>
  <w:num w:numId="40">
    <w:abstractNumId w:val="33"/>
  </w:num>
  <w:num w:numId="41">
    <w:abstractNumId w:val="24"/>
  </w:num>
  <w:num w:numId="42">
    <w:abstractNumId w:val="34"/>
  </w:num>
  <w:num w:numId="43">
    <w:abstractNumId w:val="39"/>
  </w:num>
  <w:num w:numId="44">
    <w:abstractNumId w:val="22"/>
  </w:num>
  <w:num w:numId="45">
    <w:abstractNumId w:val="15"/>
  </w:num>
  <w:num w:numId="46">
    <w:abstractNumId w:val="32"/>
  </w:num>
  <w:num w:numId="47">
    <w:abstractNumId w:val="27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92"/>
    <w:rsid w:val="0000418E"/>
    <w:rsid w:val="000127A1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14ED"/>
    <w:rsid w:val="00193653"/>
    <w:rsid w:val="001938CF"/>
    <w:rsid w:val="001A5D9E"/>
    <w:rsid w:val="001C329C"/>
    <w:rsid w:val="001D17A2"/>
    <w:rsid w:val="001E286F"/>
    <w:rsid w:val="001E7D29"/>
    <w:rsid w:val="002404F5"/>
    <w:rsid w:val="00270D66"/>
    <w:rsid w:val="00275260"/>
    <w:rsid w:val="00276FA1"/>
    <w:rsid w:val="00277A8D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D7319"/>
    <w:rsid w:val="003E5EB5"/>
    <w:rsid w:val="00410612"/>
    <w:rsid w:val="00411F8B"/>
    <w:rsid w:val="004203B0"/>
    <w:rsid w:val="004230D9"/>
    <w:rsid w:val="00450670"/>
    <w:rsid w:val="004724BD"/>
    <w:rsid w:val="004728E1"/>
    <w:rsid w:val="00477352"/>
    <w:rsid w:val="0048124E"/>
    <w:rsid w:val="00491C23"/>
    <w:rsid w:val="004B126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E4E89"/>
    <w:rsid w:val="00616B41"/>
    <w:rsid w:val="00620AE8"/>
    <w:rsid w:val="0064628C"/>
    <w:rsid w:val="0065214E"/>
    <w:rsid w:val="00655EE2"/>
    <w:rsid w:val="0066434D"/>
    <w:rsid w:val="0067438F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1D2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73460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589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499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707070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707070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21FEDBC-CBB9-41D6-98C2-F25573A22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2018-11-09T11:59:00Z</dcterms:created>
  <dcterms:modified xsi:type="dcterms:W3CDTF">2018-11-09T11:59:00Z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